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53AA" w:rsidRDefault="00C953AA" w:rsidP="00A26F8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36E29">
        <w:rPr>
          <w:rFonts w:ascii="Times New Roman" w:hAnsi="Times New Roman"/>
          <w:sz w:val="28"/>
          <w:szCs w:val="28"/>
        </w:rPr>
        <w:t>Протокол школь</w:t>
      </w:r>
      <w:r>
        <w:rPr>
          <w:rFonts w:ascii="Times New Roman" w:hAnsi="Times New Roman"/>
          <w:sz w:val="28"/>
          <w:szCs w:val="28"/>
        </w:rPr>
        <w:t>ного этапа ВОШ по физической культуре</w:t>
      </w:r>
    </w:p>
    <w:p w:rsidR="00C953AA" w:rsidRDefault="00C953AA" w:rsidP="00A26F8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2018-2019</w:t>
      </w:r>
      <w:r w:rsidRPr="00136E29">
        <w:rPr>
          <w:rFonts w:ascii="Times New Roman" w:hAnsi="Times New Roman"/>
          <w:sz w:val="28"/>
          <w:szCs w:val="28"/>
        </w:rPr>
        <w:t xml:space="preserve"> учебном году</w:t>
      </w:r>
    </w:p>
    <w:p w:rsidR="00C953AA" w:rsidRPr="004310BC" w:rsidRDefault="00C953AA" w:rsidP="00A26F8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vertAnchor="text" w:tblpXSpec="center" w:tblpY="1"/>
        <w:tblOverlap w:val="never"/>
        <w:tblW w:w="4784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2584"/>
        <w:gridCol w:w="3533"/>
        <w:gridCol w:w="2630"/>
        <w:gridCol w:w="1530"/>
      </w:tblGrid>
      <w:tr w:rsidR="00C953AA" w:rsidRPr="00A26F87" w:rsidTr="00A26F87">
        <w:trPr>
          <w:trHeight w:val="390"/>
          <w:tblCellSpacing w:w="15" w:type="dxa"/>
        </w:trPr>
        <w:tc>
          <w:tcPr>
            <w:tcW w:w="1235" w:type="pct"/>
            <w:vAlign w:val="center"/>
          </w:tcPr>
          <w:p w:rsidR="00C953AA" w:rsidRPr="00A26F87" w:rsidRDefault="00C953AA" w:rsidP="007F51F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26F8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1704" w:type="pct"/>
            <w:vAlign w:val="center"/>
          </w:tcPr>
          <w:p w:rsidR="00C953AA" w:rsidRPr="00A26F87" w:rsidRDefault="00C953AA" w:rsidP="007F51F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26F8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Ф.И. ученика</w:t>
            </w:r>
          </w:p>
        </w:tc>
        <w:tc>
          <w:tcPr>
            <w:tcW w:w="1265" w:type="pct"/>
            <w:vAlign w:val="center"/>
          </w:tcPr>
          <w:p w:rsidR="00C953AA" w:rsidRPr="00A26F87" w:rsidRDefault="00C953AA" w:rsidP="007F51F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26F8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Класс обучения</w:t>
            </w:r>
          </w:p>
        </w:tc>
        <w:tc>
          <w:tcPr>
            <w:tcW w:w="722" w:type="pct"/>
            <w:vAlign w:val="center"/>
          </w:tcPr>
          <w:p w:rsidR="00C953AA" w:rsidRPr="00A26F87" w:rsidRDefault="00C953AA" w:rsidP="00A26F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26F8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Баллы</w:t>
            </w:r>
          </w:p>
        </w:tc>
      </w:tr>
      <w:tr w:rsidR="00C953AA" w:rsidRPr="00A26F87" w:rsidTr="00A26F87">
        <w:trPr>
          <w:trHeight w:val="390"/>
          <w:tblCellSpacing w:w="15" w:type="dxa"/>
        </w:trPr>
        <w:tc>
          <w:tcPr>
            <w:tcW w:w="1235" w:type="pct"/>
            <w:vAlign w:val="bottom"/>
          </w:tcPr>
          <w:p w:rsidR="00C953AA" w:rsidRPr="00A26F87" w:rsidRDefault="00C953AA" w:rsidP="002669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6F87">
              <w:rPr>
                <w:rFonts w:ascii="Times New Roman" w:hAnsi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704" w:type="pct"/>
            <w:vAlign w:val="bottom"/>
          </w:tcPr>
          <w:p w:rsidR="00C953AA" w:rsidRPr="00A26F87" w:rsidRDefault="00C953AA" w:rsidP="002669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6F87">
              <w:rPr>
                <w:rFonts w:ascii="Times New Roman" w:hAnsi="Times New Roman"/>
                <w:sz w:val="24"/>
                <w:szCs w:val="24"/>
                <w:lang w:eastAsia="ru-RU"/>
              </w:rPr>
              <w:t>Апакин Д.</w:t>
            </w:r>
          </w:p>
        </w:tc>
        <w:tc>
          <w:tcPr>
            <w:tcW w:w="1265" w:type="pct"/>
            <w:vAlign w:val="bottom"/>
          </w:tcPr>
          <w:p w:rsidR="00C953AA" w:rsidRPr="00A26F87" w:rsidRDefault="00C953AA" w:rsidP="002669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6F87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22" w:type="pct"/>
            <w:vAlign w:val="bottom"/>
          </w:tcPr>
          <w:p w:rsidR="00C953AA" w:rsidRPr="00A26F87" w:rsidRDefault="00C953AA" w:rsidP="00A26F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6F87">
              <w:rPr>
                <w:rFonts w:ascii="Times New Roman" w:hAnsi="Times New Roman"/>
                <w:sz w:val="24"/>
                <w:szCs w:val="24"/>
                <w:lang w:eastAsia="ru-RU"/>
              </w:rPr>
              <w:t>49</w:t>
            </w:r>
          </w:p>
        </w:tc>
      </w:tr>
      <w:tr w:rsidR="00C953AA" w:rsidRPr="00A26F87" w:rsidTr="00A26F87">
        <w:trPr>
          <w:trHeight w:val="390"/>
          <w:tblCellSpacing w:w="15" w:type="dxa"/>
        </w:trPr>
        <w:tc>
          <w:tcPr>
            <w:tcW w:w="1235" w:type="pct"/>
            <w:vAlign w:val="bottom"/>
          </w:tcPr>
          <w:p w:rsidR="00C953AA" w:rsidRPr="00A26F87" w:rsidRDefault="00C953AA" w:rsidP="00A26F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6F87">
              <w:rPr>
                <w:rFonts w:ascii="Times New Roman" w:hAnsi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704" w:type="pct"/>
            <w:vAlign w:val="bottom"/>
          </w:tcPr>
          <w:p w:rsidR="00C953AA" w:rsidRPr="00A26F87" w:rsidRDefault="00C953AA" w:rsidP="00A26F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6F87">
              <w:rPr>
                <w:rFonts w:ascii="Times New Roman" w:hAnsi="Times New Roman"/>
                <w:sz w:val="24"/>
                <w:szCs w:val="24"/>
                <w:lang w:eastAsia="ru-RU"/>
              </w:rPr>
              <w:t>Грачева К.</w:t>
            </w:r>
          </w:p>
        </w:tc>
        <w:tc>
          <w:tcPr>
            <w:tcW w:w="1265" w:type="pct"/>
            <w:vAlign w:val="bottom"/>
          </w:tcPr>
          <w:p w:rsidR="00C953AA" w:rsidRPr="00A26F87" w:rsidRDefault="00C953AA" w:rsidP="00A26F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6F87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22" w:type="pct"/>
            <w:vAlign w:val="bottom"/>
          </w:tcPr>
          <w:p w:rsidR="00C953AA" w:rsidRPr="00A26F87" w:rsidRDefault="00C953AA" w:rsidP="00A26F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6F87">
              <w:rPr>
                <w:rFonts w:ascii="Times New Roman" w:hAnsi="Times New Roman"/>
                <w:sz w:val="24"/>
                <w:szCs w:val="24"/>
                <w:lang w:eastAsia="ru-RU"/>
              </w:rPr>
              <w:t>49</w:t>
            </w:r>
          </w:p>
        </w:tc>
      </w:tr>
      <w:tr w:rsidR="00C953AA" w:rsidRPr="00A26F87" w:rsidTr="00A26F87">
        <w:trPr>
          <w:trHeight w:val="390"/>
          <w:tblCellSpacing w:w="15" w:type="dxa"/>
        </w:trPr>
        <w:tc>
          <w:tcPr>
            <w:tcW w:w="1235" w:type="pct"/>
            <w:vAlign w:val="bottom"/>
          </w:tcPr>
          <w:p w:rsidR="00C953AA" w:rsidRPr="00A26F87" w:rsidRDefault="00C953AA" w:rsidP="00A26F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6F87">
              <w:rPr>
                <w:rFonts w:ascii="Times New Roman" w:hAnsi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704" w:type="pct"/>
            <w:vAlign w:val="bottom"/>
          </w:tcPr>
          <w:p w:rsidR="00C953AA" w:rsidRPr="00A26F87" w:rsidRDefault="00C953AA" w:rsidP="00A26F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6F87">
              <w:rPr>
                <w:rFonts w:ascii="Times New Roman" w:hAnsi="Times New Roman"/>
                <w:sz w:val="24"/>
                <w:szCs w:val="24"/>
                <w:lang w:eastAsia="ru-RU"/>
              </w:rPr>
              <w:t>Шуркин Д.</w:t>
            </w:r>
          </w:p>
        </w:tc>
        <w:tc>
          <w:tcPr>
            <w:tcW w:w="1265" w:type="pct"/>
            <w:vAlign w:val="bottom"/>
          </w:tcPr>
          <w:p w:rsidR="00C953AA" w:rsidRPr="00A26F87" w:rsidRDefault="00C953AA" w:rsidP="00A26F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6F87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22" w:type="pct"/>
            <w:vAlign w:val="bottom"/>
          </w:tcPr>
          <w:p w:rsidR="00C953AA" w:rsidRPr="00A26F87" w:rsidRDefault="00C953AA" w:rsidP="00A26F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6F87">
              <w:rPr>
                <w:rFonts w:ascii="Times New Roman" w:hAnsi="Times New Roman"/>
                <w:sz w:val="24"/>
                <w:szCs w:val="24"/>
                <w:lang w:eastAsia="ru-RU"/>
              </w:rPr>
              <w:t>48</w:t>
            </w:r>
          </w:p>
        </w:tc>
      </w:tr>
      <w:tr w:rsidR="00C953AA" w:rsidRPr="00A26F87" w:rsidTr="00A26F87">
        <w:trPr>
          <w:trHeight w:val="390"/>
          <w:tblCellSpacing w:w="15" w:type="dxa"/>
        </w:trPr>
        <w:tc>
          <w:tcPr>
            <w:tcW w:w="1235" w:type="pct"/>
            <w:vAlign w:val="bottom"/>
          </w:tcPr>
          <w:p w:rsidR="00C953AA" w:rsidRPr="00A26F87" w:rsidRDefault="00C953AA" w:rsidP="00A26F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6F87">
              <w:rPr>
                <w:rFonts w:ascii="Times New Roman" w:hAnsi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704" w:type="pct"/>
            <w:vAlign w:val="bottom"/>
          </w:tcPr>
          <w:p w:rsidR="00C953AA" w:rsidRPr="00A26F87" w:rsidRDefault="00C953AA" w:rsidP="00A26F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6F87">
              <w:rPr>
                <w:rFonts w:ascii="Times New Roman" w:hAnsi="Times New Roman"/>
                <w:sz w:val="24"/>
                <w:szCs w:val="24"/>
                <w:lang w:eastAsia="ru-RU"/>
              </w:rPr>
              <w:t>Савельева М.</w:t>
            </w:r>
          </w:p>
        </w:tc>
        <w:tc>
          <w:tcPr>
            <w:tcW w:w="1265" w:type="pct"/>
            <w:vAlign w:val="bottom"/>
          </w:tcPr>
          <w:p w:rsidR="00C953AA" w:rsidRPr="00A26F87" w:rsidRDefault="00C953AA" w:rsidP="00A26F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6F87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22" w:type="pct"/>
            <w:vAlign w:val="bottom"/>
          </w:tcPr>
          <w:p w:rsidR="00C953AA" w:rsidRPr="00A26F87" w:rsidRDefault="00C953AA" w:rsidP="00A26F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6F87">
              <w:rPr>
                <w:rFonts w:ascii="Times New Roman" w:hAnsi="Times New Roman"/>
                <w:sz w:val="24"/>
                <w:szCs w:val="24"/>
                <w:lang w:eastAsia="ru-RU"/>
              </w:rPr>
              <w:t>46</w:t>
            </w:r>
          </w:p>
        </w:tc>
      </w:tr>
      <w:tr w:rsidR="00C953AA" w:rsidRPr="00A26F87" w:rsidTr="00A26F87">
        <w:trPr>
          <w:trHeight w:val="390"/>
          <w:tblCellSpacing w:w="15" w:type="dxa"/>
        </w:trPr>
        <w:tc>
          <w:tcPr>
            <w:tcW w:w="1235" w:type="pct"/>
            <w:vAlign w:val="bottom"/>
          </w:tcPr>
          <w:p w:rsidR="00C953AA" w:rsidRPr="00A26F87" w:rsidRDefault="00C953AA" w:rsidP="00A26F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6F87">
              <w:rPr>
                <w:rFonts w:ascii="Times New Roman" w:hAnsi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704" w:type="pct"/>
            <w:vAlign w:val="bottom"/>
          </w:tcPr>
          <w:p w:rsidR="00C953AA" w:rsidRPr="00A26F87" w:rsidRDefault="00C953AA" w:rsidP="00A26F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6F87">
              <w:rPr>
                <w:rFonts w:ascii="Times New Roman" w:hAnsi="Times New Roman"/>
                <w:sz w:val="24"/>
                <w:szCs w:val="24"/>
                <w:lang w:eastAsia="ru-RU"/>
              </w:rPr>
              <w:t>Шафигуллина К.</w:t>
            </w:r>
          </w:p>
        </w:tc>
        <w:tc>
          <w:tcPr>
            <w:tcW w:w="1265" w:type="pct"/>
            <w:vAlign w:val="bottom"/>
          </w:tcPr>
          <w:p w:rsidR="00C953AA" w:rsidRPr="00A26F87" w:rsidRDefault="00C953AA" w:rsidP="00A26F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6F87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22" w:type="pct"/>
            <w:vAlign w:val="bottom"/>
          </w:tcPr>
          <w:p w:rsidR="00C953AA" w:rsidRPr="00A26F87" w:rsidRDefault="00C953AA" w:rsidP="00A26F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6F87">
              <w:rPr>
                <w:rFonts w:ascii="Times New Roman" w:hAnsi="Times New Roman"/>
                <w:sz w:val="24"/>
                <w:szCs w:val="24"/>
                <w:lang w:eastAsia="ru-RU"/>
              </w:rPr>
              <w:t>45</w:t>
            </w:r>
          </w:p>
        </w:tc>
      </w:tr>
      <w:tr w:rsidR="00C953AA" w:rsidRPr="00A26F87" w:rsidTr="00A26F87">
        <w:trPr>
          <w:trHeight w:val="390"/>
          <w:tblCellSpacing w:w="15" w:type="dxa"/>
        </w:trPr>
        <w:tc>
          <w:tcPr>
            <w:tcW w:w="1235" w:type="pct"/>
            <w:vAlign w:val="bottom"/>
          </w:tcPr>
          <w:p w:rsidR="00C953AA" w:rsidRPr="00A26F87" w:rsidRDefault="00C953AA" w:rsidP="00A26F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6F87">
              <w:rPr>
                <w:rFonts w:ascii="Times New Roman" w:hAnsi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704" w:type="pct"/>
            <w:vAlign w:val="bottom"/>
          </w:tcPr>
          <w:p w:rsidR="00C953AA" w:rsidRPr="00A26F87" w:rsidRDefault="00C953AA" w:rsidP="00A26F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6F87">
              <w:rPr>
                <w:rFonts w:ascii="Times New Roman" w:hAnsi="Times New Roman"/>
                <w:sz w:val="24"/>
                <w:szCs w:val="24"/>
                <w:lang w:eastAsia="ru-RU"/>
              </w:rPr>
              <w:t>Елистратов Э.</w:t>
            </w:r>
          </w:p>
        </w:tc>
        <w:tc>
          <w:tcPr>
            <w:tcW w:w="1265" w:type="pct"/>
            <w:vAlign w:val="bottom"/>
          </w:tcPr>
          <w:p w:rsidR="00C953AA" w:rsidRPr="00A26F87" w:rsidRDefault="00C953AA" w:rsidP="00A26F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6F87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22" w:type="pct"/>
            <w:vAlign w:val="bottom"/>
          </w:tcPr>
          <w:p w:rsidR="00C953AA" w:rsidRPr="00A26F87" w:rsidRDefault="00C953AA" w:rsidP="00A26F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6F87">
              <w:rPr>
                <w:rFonts w:ascii="Times New Roman" w:hAnsi="Times New Roman"/>
                <w:sz w:val="24"/>
                <w:szCs w:val="24"/>
                <w:lang w:eastAsia="ru-RU"/>
              </w:rPr>
              <w:t>89</w:t>
            </w:r>
          </w:p>
        </w:tc>
      </w:tr>
      <w:tr w:rsidR="00C953AA" w:rsidRPr="00A26F87" w:rsidTr="00A26F87">
        <w:trPr>
          <w:trHeight w:val="390"/>
          <w:tblCellSpacing w:w="15" w:type="dxa"/>
        </w:trPr>
        <w:tc>
          <w:tcPr>
            <w:tcW w:w="1235" w:type="pct"/>
            <w:vAlign w:val="bottom"/>
          </w:tcPr>
          <w:p w:rsidR="00C953AA" w:rsidRPr="00A26F87" w:rsidRDefault="00C953AA" w:rsidP="00A26F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6F87">
              <w:rPr>
                <w:rFonts w:ascii="Times New Roman" w:hAnsi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704" w:type="pct"/>
            <w:vAlign w:val="bottom"/>
          </w:tcPr>
          <w:p w:rsidR="00C953AA" w:rsidRPr="00A26F87" w:rsidRDefault="00C953AA" w:rsidP="00A26F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6F87">
              <w:rPr>
                <w:rFonts w:ascii="Times New Roman" w:hAnsi="Times New Roman"/>
                <w:sz w:val="24"/>
                <w:szCs w:val="24"/>
                <w:lang w:eastAsia="ru-RU"/>
              </w:rPr>
              <w:t>Елистратова Э.</w:t>
            </w:r>
          </w:p>
        </w:tc>
        <w:tc>
          <w:tcPr>
            <w:tcW w:w="1265" w:type="pct"/>
            <w:vAlign w:val="bottom"/>
          </w:tcPr>
          <w:p w:rsidR="00C953AA" w:rsidRPr="00A26F87" w:rsidRDefault="00C953AA" w:rsidP="00A26F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6F87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22" w:type="pct"/>
            <w:vAlign w:val="bottom"/>
          </w:tcPr>
          <w:p w:rsidR="00C953AA" w:rsidRPr="00A26F87" w:rsidRDefault="00C953AA" w:rsidP="00A26F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6F87">
              <w:rPr>
                <w:rFonts w:ascii="Times New Roman" w:hAnsi="Times New Roman"/>
                <w:sz w:val="24"/>
                <w:szCs w:val="24"/>
                <w:lang w:eastAsia="ru-RU"/>
              </w:rPr>
              <w:t>89</w:t>
            </w:r>
          </w:p>
        </w:tc>
      </w:tr>
      <w:tr w:rsidR="00C953AA" w:rsidRPr="00A26F87" w:rsidTr="00A26F87">
        <w:trPr>
          <w:trHeight w:val="390"/>
          <w:tblCellSpacing w:w="15" w:type="dxa"/>
        </w:trPr>
        <w:tc>
          <w:tcPr>
            <w:tcW w:w="1235" w:type="pct"/>
            <w:vAlign w:val="bottom"/>
          </w:tcPr>
          <w:p w:rsidR="00C953AA" w:rsidRPr="00A26F87" w:rsidRDefault="00C953AA" w:rsidP="00A26F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6F87">
              <w:rPr>
                <w:rFonts w:ascii="Times New Roman" w:hAnsi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704" w:type="pct"/>
            <w:vAlign w:val="bottom"/>
          </w:tcPr>
          <w:p w:rsidR="00C953AA" w:rsidRPr="00A26F87" w:rsidRDefault="00C953AA" w:rsidP="00A26F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6F87">
              <w:rPr>
                <w:rFonts w:ascii="Times New Roman" w:hAnsi="Times New Roman"/>
                <w:sz w:val="24"/>
                <w:szCs w:val="24"/>
                <w:lang w:eastAsia="ru-RU"/>
              </w:rPr>
              <w:t>Асхадуллин К.</w:t>
            </w:r>
          </w:p>
        </w:tc>
        <w:tc>
          <w:tcPr>
            <w:tcW w:w="1265" w:type="pct"/>
            <w:vAlign w:val="bottom"/>
          </w:tcPr>
          <w:p w:rsidR="00C953AA" w:rsidRPr="00A26F87" w:rsidRDefault="00C953AA" w:rsidP="00A26F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6F87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22" w:type="pct"/>
            <w:vAlign w:val="bottom"/>
          </w:tcPr>
          <w:p w:rsidR="00C953AA" w:rsidRPr="00A26F87" w:rsidRDefault="00C953AA" w:rsidP="00A26F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6F87">
              <w:rPr>
                <w:rFonts w:ascii="Times New Roman" w:hAnsi="Times New Roman"/>
                <w:sz w:val="24"/>
                <w:szCs w:val="24"/>
                <w:lang w:eastAsia="ru-RU"/>
              </w:rPr>
              <w:t>47</w:t>
            </w:r>
          </w:p>
        </w:tc>
      </w:tr>
      <w:tr w:rsidR="00C953AA" w:rsidRPr="00A26F87" w:rsidTr="00A26F87">
        <w:trPr>
          <w:trHeight w:val="390"/>
          <w:tblCellSpacing w:w="15" w:type="dxa"/>
        </w:trPr>
        <w:tc>
          <w:tcPr>
            <w:tcW w:w="1235" w:type="pct"/>
            <w:vAlign w:val="bottom"/>
          </w:tcPr>
          <w:p w:rsidR="00C953AA" w:rsidRPr="00A26F87" w:rsidRDefault="00C953AA" w:rsidP="00A26F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6F87">
              <w:rPr>
                <w:rFonts w:ascii="Times New Roman" w:hAnsi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704" w:type="pct"/>
            <w:vAlign w:val="bottom"/>
          </w:tcPr>
          <w:p w:rsidR="00C953AA" w:rsidRPr="00A26F87" w:rsidRDefault="00C953AA" w:rsidP="00A26F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6F87">
              <w:rPr>
                <w:rFonts w:ascii="Times New Roman" w:hAnsi="Times New Roman"/>
                <w:sz w:val="24"/>
                <w:szCs w:val="24"/>
                <w:lang w:eastAsia="ru-RU"/>
              </w:rPr>
              <w:t>Нурутдинова К.</w:t>
            </w:r>
          </w:p>
        </w:tc>
        <w:tc>
          <w:tcPr>
            <w:tcW w:w="1265" w:type="pct"/>
            <w:vAlign w:val="bottom"/>
          </w:tcPr>
          <w:p w:rsidR="00C953AA" w:rsidRPr="00A26F87" w:rsidRDefault="00C953AA" w:rsidP="00A26F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6F87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22" w:type="pct"/>
            <w:vAlign w:val="bottom"/>
          </w:tcPr>
          <w:p w:rsidR="00C953AA" w:rsidRPr="00A26F87" w:rsidRDefault="00C953AA" w:rsidP="00A26F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6F87">
              <w:rPr>
                <w:rFonts w:ascii="Times New Roman" w:hAnsi="Times New Roman"/>
                <w:sz w:val="24"/>
                <w:szCs w:val="24"/>
                <w:lang w:eastAsia="ru-RU"/>
              </w:rPr>
              <w:t>44</w:t>
            </w:r>
          </w:p>
        </w:tc>
      </w:tr>
      <w:tr w:rsidR="00C953AA" w:rsidRPr="00A26F87" w:rsidTr="00A26F87">
        <w:trPr>
          <w:trHeight w:val="390"/>
          <w:tblCellSpacing w:w="15" w:type="dxa"/>
        </w:trPr>
        <w:tc>
          <w:tcPr>
            <w:tcW w:w="1235" w:type="pct"/>
            <w:vAlign w:val="bottom"/>
          </w:tcPr>
          <w:p w:rsidR="00C953AA" w:rsidRPr="00A26F87" w:rsidRDefault="00C953AA" w:rsidP="00A26F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6F87">
              <w:rPr>
                <w:rFonts w:ascii="Times New Roman" w:hAnsi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704" w:type="pct"/>
            <w:vAlign w:val="bottom"/>
          </w:tcPr>
          <w:p w:rsidR="00C953AA" w:rsidRPr="00A26F87" w:rsidRDefault="00C953AA" w:rsidP="00A26F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6F87">
              <w:rPr>
                <w:rFonts w:ascii="Times New Roman" w:hAnsi="Times New Roman"/>
                <w:sz w:val="24"/>
                <w:szCs w:val="24"/>
                <w:lang w:eastAsia="ru-RU"/>
              </w:rPr>
              <w:t>Гибадуллин Р.</w:t>
            </w:r>
          </w:p>
        </w:tc>
        <w:tc>
          <w:tcPr>
            <w:tcW w:w="1265" w:type="pct"/>
            <w:vAlign w:val="bottom"/>
          </w:tcPr>
          <w:p w:rsidR="00C953AA" w:rsidRPr="00A26F87" w:rsidRDefault="00C953AA" w:rsidP="00A26F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6F87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22" w:type="pct"/>
            <w:vAlign w:val="bottom"/>
          </w:tcPr>
          <w:p w:rsidR="00C953AA" w:rsidRPr="00A26F87" w:rsidRDefault="00C953AA" w:rsidP="00A26F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6F87">
              <w:rPr>
                <w:rFonts w:ascii="Times New Roman" w:hAnsi="Times New Roman"/>
                <w:sz w:val="24"/>
                <w:szCs w:val="24"/>
                <w:lang w:eastAsia="ru-RU"/>
              </w:rPr>
              <w:t>87</w:t>
            </w:r>
          </w:p>
        </w:tc>
      </w:tr>
      <w:tr w:rsidR="00C953AA" w:rsidRPr="00A26F87" w:rsidTr="00A26F87">
        <w:trPr>
          <w:trHeight w:val="390"/>
          <w:tblCellSpacing w:w="15" w:type="dxa"/>
        </w:trPr>
        <w:tc>
          <w:tcPr>
            <w:tcW w:w="1235" w:type="pct"/>
            <w:vAlign w:val="bottom"/>
          </w:tcPr>
          <w:p w:rsidR="00C953AA" w:rsidRPr="00A26F87" w:rsidRDefault="00C953AA" w:rsidP="00A26F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6F87">
              <w:rPr>
                <w:rFonts w:ascii="Times New Roman" w:hAnsi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704" w:type="pct"/>
            <w:vAlign w:val="bottom"/>
          </w:tcPr>
          <w:p w:rsidR="00C953AA" w:rsidRPr="00A26F87" w:rsidRDefault="00C953AA" w:rsidP="00A26F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6F87">
              <w:rPr>
                <w:rFonts w:ascii="Times New Roman" w:hAnsi="Times New Roman"/>
                <w:sz w:val="24"/>
                <w:szCs w:val="24"/>
                <w:lang w:eastAsia="ru-RU"/>
              </w:rPr>
              <w:t>Габдуллина Л.</w:t>
            </w:r>
          </w:p>
        </w:tc>
        <w:tc>
          <w:tcPr>
            <w:tcW w:w="1265" w:type="pct"/>
            <w:vAlign w:val="bottom"/>
          </w:tcPr>
          <w:p w:rsidR="00C953AA" w:rsidRPr="00A26F87" w:rsidRDefault="00C953AA" w:rsidP="00A26F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6F87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22" w:type="pct"/>
            <w:vAlign w:val="bottom"/>
          </w:tcPr>
          <w:p w:rsidR="00C953AA" w:rsidRPr="00A26F87" w:rsidRDefault="00C953AA" w:rsidP="00A26F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6F87">
              <w:rPr>
                <w:rFonts w:ascii="Times New Roman" w:hAnsi="Times New Roman"/>
                <w:sz w:val="24"/>
                <w:szCs w:val="24"/>
                <w:lang w:eastAsia="ru-RU"/>
              </w:rPr>
              <w:t>92</w:t>
            </w:r>
          </w:p>
        </w:tc>
      </w:tr>
      <w:tr w:rsidR="00C953AA" w:rsidRPr="00A26F87" w:rsidTr="00A26F87">
        <w:trPr>
          <w:trHeight w:val="390"/>
          <w:tblCellSpacing w:w="15" w:type="dxa"/>
        </w:trPr>
        <w:tc>
          <w:tcPr>
            <w:tcW w:w="1235" w:type="pct"/>
            <w:vAlign w:val="bottom"/>
          </w:tcPr>
          <w:p w:rsidR="00C953AA" w:rsidRPr="00A26F87" w:rsidRDefault="00C953AA" w:rsidP="00A26F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6F87">
              <w:rPr>
                <w:rFonts w:ascii="Times New Roman" w:hAnsi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704" w:type="pct"/>
            <w:vAlign w:val="bottom"/>
          </w:tcPr>
          <w:p w:rsidR="00C953AA" w:rsidRPr="00A26F87" w:rsidRDefault="00C953AA" w:rsidP="00A26F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6F87">
              <w:rPr>
                <w:rFonts w:ascii="Times New Roman" w:hAnsi="Times New Roman"/>
                <w:sz w:val="24"/>
                <w:szCs w:val="24"/>
                <w:lang w:eastAsia="ru-RU"/>
              </w:rPr>
              <w:t>Бектемирова Д.</w:t>
            </w:r>
          </w:p>
        </w:tc>
        <w:tc>
          <w:tcPr>
            <w:tcW w:w="1265" w:type="pct"/>
            <w:vAlign w:val="bottom"/>
          </w:tcPr>
          <w:p w:rsidR="00C953AA" w:rsidRPr="00A26F87" w:rsidRDefault="00C953AA" w:rsidP="00A26F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6F87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22" w:type="pct"/>
            <w:vAlign w:val="bottom"/>
          </w:tcPr>
          <w:p w:rsidR="00C953AA" w:rsidRPr="00A26F87" w:rsidRDefault="00C953AA" w:rsidP="00A26F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6F87">
              <w:rPr>
                <w:rFonts w:ascii="Times New Roman" w:hAnsi="Times New Roman"/>
                <w:sz w:val="24"/>
                <w:szCs w:val="24"/>
                <w:lang w:eastAsia="ru-RU"/>
              </w:rPr>
              <w:t>49</w:t>
            </w:r>
          </w:p>
        </w:tc>
      </w:tr>
      <w:tr w:rsidR="00C953AA" w:rsidRPr="00A26F87" w:rsidTr="00A26F87">
        <w:trPr>
          <w:trHeight w:val="390"/>
          <w:tblCellSpacing w:w="15" w:type="dxa"/>
        </w:trPr>
        <w:tc>
          <w:tcPr>
            <w:tcW w:w="1235" w:type="pct"/>
            <w:vAlign w:val="bottom"/>
          </w:tcPr>
          <w:p w:rsidR="00C953AA" w:rsidRPr="00A26F87" w:rsidRDefault="00C953AA" w:rsidP="00A26F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6F87">
              <w:rPr>
                <w:rFonts w:ascii="Times New Roman" w:hAnsi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704" w:type="pct"/>
            <w:vAlign w:val="bottom"/>
          </w:tcPr>
          <w:p w:rsidR="00C953AA" w:rsidRPr="00A26F87" w:rsidRDefault="00C953AA" w:rsidP="00A26F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6F87">
              <w:rPr>
                <w:rFonts w:ascii="Times New Roman" w:hAnsi="Times New Roman"/>
                <w:sz w:val="24"/>
                <w:szCs w:val="24"/>
                <w:lang w:eastAsia="ru-RU"/>
              </w:rPr>
              <w:t>Ливадный Н.</w:t>
            </w:r>
          </w:p>
        </w:tc>
        <w:tc>
          <w:tcPr>
            <w:tcW w:w="1265" w:type="pct"/>
            <w:vAlign w:val="bottom"/>
          </w:tcPr>
          <w:p w:rsidR="00C953AA" w:rsidRPr="00A26F87" w:rsidRDefault="00C953AA" w:rsidP="00A26F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6F87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22" w:type="pct"/>
            <w:vAlign w:val="bottom"/>
          </w:tcPr>
          <w:p w:rsidR="00C953AA" w:rsidRPr="00A26F87" w:rsidRDefault="00C953AA" w:rsidP="00A26F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6F87">
              <w:rPr>
                <w:rFonts w:ascii="Times New Roman" w:hAnsi="Times New Roman"/>
                <w:sz w:val="24"/>
                <w:szCs w:val="24"/>
                <w:lang w:eastAsia="ru-RU"/>
              </w:rPr>
              <w:t>49</w:t>
            </w:r>
          </w:p>
        </w:tc>
      </w:tr>
      <w:tr w:rsidR="00C953AA" w:rsidRPr="00A26F87" w:rsidTr="00A26F87">
        <w:trPr>
          <w:trHeight w:val="390"/>
          <w:tblCellSpacing w:w="15" w:type="dxa"/>
        </w:trPr>
        <w:tc>
          <w:tcPr>
            <w:tcW w:w="1235" w:type="pct"/>
            <w:vAlign w:val="bottom"/>
          </w:tcPr>
          <w:p w:rsidR="00C953AA" w:rsidRPr="00A26F87" w:rsidRDefault="00C953AA" w:rsidP="00A26F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6F87">
              <w:rPr>
                <w:rFonts w:ascii="Times New Roman" w:hAnsi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704" w:type="pct"/>
            <w:vAlign w:val="bottom"/>
          </w:tcPr>
          <w:p w:rsidR="00C953AA" w:rsidRPr="00A26F87" w:rsidRDefault="00C953AA" w:rsidP="00A26F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6F87">
              <w:rPr>
                <w:rFonts w:ascii="Times New Roman" w:hAnsi="Times New Roman"/>
                <w:sz w:val="24"/>
                <w:szCs w:val="24"/>
                <w:lang w:eastAsia="ru-RU"/>
              </w:rPr>
              <w:t>Михеев В.</w:t>
            </w:r>
          </w:p>
        </w:tc>
        <w:tc>
          <w:tcPr>
            <w:tcW w:w="1265" w:type="pct"/>
            <w:vAlign w:val="bottom"/>
          </w:tcPr>
          <w:p w:rsidR="00C953AA" w:rsidRPr="00A26F87" w:rsidRDefault="00C953AA" w:rsidP="00A26F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6F87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22" w:type="pct"/>
            <w:vAlign w:val="bottom"/>
          </w:tcPr>
          <w:p w:rsidR="00C953AA" w:rsidRPr="00A26F87" w:rsidRDefault="00C953AA" w:rsidP="00A26F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6F87">
              <w:rPr>
                <w:rFonts w:ascii="Times New Roman" w:hAnsi="Times New Roman"/>
                <w:sz w:val="24"/>
                <w:szCs w:val="24"/>
                <w:lang w:eastAsia="ru-RU"/>
              </w:rPr>
              <w:t>47</w:t>
            </w:r>
          </w:p>
        </w:tc>
      </w:tr>
      <w:tr w:rsidR="00C953AA" w:rsidRPr="00A26F87" w:rsidTr="00A26F87">
        <w:trPr>
          <w:trHeight w:val="390"/>
          <w:tblCellSpacing w:w="15" w:type="dxa"/>
        </w:trPr>
        <w:tc>
          <w:tcPr>
            <w:tcW w:w="1235" w:type="pct"/>
            <w:vAlign w:val="bottom"/>
          </w:tcPr>
          <w:p w:rsidR="00C953AA" w:rsidRPr="00A26F87" w:rsidRDefault="00C953AA" w:rsidP="00A26F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6F87">
              <w:rPr>
                <w:rFonts w:ascii="Times New Roman" w:hAnsi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704" w:type="pct"/>
            <w:vAlign w:val="bottom"/>
          </w:tcPr>
          <w:p w:rsidR="00C953AA" w:rsidRPr="00A26F87" w:rsidRDefault="00C953AA" w:rsidP="00A26F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6F87">
              <w:rPr>
                <w:rFonts w:ascii="Times New Roman" w:hAnsi="Times New Roman"/>
                <w:sz w:val="24"/>
                <w:szCs w:val="24"/>
                <w:lang w:eastAsia="ru-RU"/>
              </w:rPr>
              <w:t>Куренин Д.</w:t>
            </w:r>
          </w:p>
        </w:tc>
        <w:tc>
          <w:tcPr>
            <w:tcW w:w="1265" w:type="pct"/>
            <w:vAlign w:val="bottom"/>
          </w:tcPr>
          <w:p w:rsidR="00C953AA" w:rsidRPr="00A26F87" w:rsidRDefault="00C953AA" w:rsidP="00A26F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6F87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22" w:type="pct"/>
            <w:vAlign w:val="bottom"/>
          </w:tcPr>
          <w:p w:rsidR="00C953AA" w:rsidRPr="00A26F87" w:rsidRDefault="00C953AA" w:rsidP="00A26F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6F87">
              <w:rPr>
                <w:rFonts w:ascii="Times New Roman" w:hAnsi="Times New Roman"/>
                <w:sz w:val="24"/>
                <w:szCs w:val="24"/>
                <w:lang w:eastAsia="ru-RU"/>
              </w:rPr>
              <w:t>45</w:t>
            </w:r>
          </w:p>
        </w:tc>
      </w:tr>
      <w:tr w:rsidR="00C953AA" w:rsidRPr="00A26F87" w:rsidTr="00A26F87">
        <w:trPr>
          <w:trHeight w:val="390"/>
          <w:tblCellSpacing w:w="15" w:type="dxa"/>
        </w:trPr>
        <w:tc>
          <w:tcPr>
            <w:tcW w:w="1235" w:type="pct"/>
            <w:vAlign w:val="bottom"/>
          </w:tcPr>
          <w:p w:rsidR="00C953AA" w:rsidRPr="00A26F87" w:rsidRDefault="00C953AA" w:rsidP="00A26F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6F87">
              <w:rPr>
                <w:rFonts w:ascii="Times New Roman" w:hAnsi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704" w:type="pct"/>
            <w:vAlign w:val="bottom"/>
          </w:tcPr>
          <w:p w:rsidR="00C953AA" w:rsidRPr="00A26F87" w:rsidRDefault="00C953AA" w:rsidP="00A26F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6F87">
              <w:rPr>
                <w:rFonts w:ascii="Times New Roman" w:hAnsi="Times New Roman"/>
                <w:sz w:val="24"/>
                <w:szCs w:val="24"/>
                <w:lang w:eastAsia="ru-RU"/>
              </w:rPr>
              <w:t>Дарешина К.</w:t>
            </w:r>
          </w:p>
        </w:tc>
        <w:tc>
          <w:tcPr>
            <w:tcW w:w="1265" w:type="pct"/>
            <w:vAlign w:val="bottom"/>
          </w:tcPr>
          <w:p w:rsidR="00C953AA" w:rsidRPr="00A26F87" w:rsidRDefault="00C953AA" w:rsidP="00A26F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6F87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22" w:type="pct"/>
            <w:vAlign w:val="bottom"/>
          </w:tcPr>
          <w:p w:rsidR="00C953AA" w:rsidRPr="00A26F87" w:rsidRDefault="00C953AA" w:rsidP="00A26F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6F87">
              <w:rPr>
                <w:rFonts w:ascii="Times New Roman" w:hAnsi="Times New Roman"/>
                <w:sz w:val="24"/>
                <w:szCs w:val="24"/>
                <w:lang w:eastAsia="ru-RU"/>
              </w:rPr>
              <w:t>44</w:t>
            </w:r>
          </w:p>
        </w:tc>
      </w:tr>
      <w:tr w:rsidR="00C953AA" w:rsidRPr="00A26F87" w:rsidTr="00A26F87">
        <w:trPr>
          <w:trHeight w:val="390"/>
          <w:tblCellSpacing w:w="15" w:type="dxa"/>
        </w:trPr>
        <w:tc>
          <w:tcPr>
            <w:tcW w:w="1235" w:type="pct"/>
            <w:vAlign w:val="bottom"/>
          </w:tcPr>
          <w:p w:rsidR="00C953AA" w:rsidRPr="00A26F87" w:rsidRDefault="00C953AA" w:rsidP="00A26F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6F87">
              <w:rPr>
                <w:rFonts w:ascii="Times New Roman" w:hAnsi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704" w:type="pct"/>
            <w:vAlign w:val="bottom"/>
          </w:tcPr>
          <w:p w:rsidR="00C953AA" w:rsidRPr="00A26F87" w:rsidRDefault="00C953AA" w:rsidP="00A26F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6F87">
              <w:rPr>
                <w:rFonts w:ascii="Times New Roman" w:hAnsi="Times New Roman"/>
                <w:sz w:val="24"/>
                <w:szCs w:val="24"/>
                <w:lang w:eastAsia="ru-RU"/>
              </w:rPr>
              <w:t>Башанова К.</w:t>
            </w:r>
          </w:p>
        </w:tc>
        <w:tc>
          <w:tcPr>
            <w:tcW w:w="1265" w:type="pct"/>
            <w:vAlign w:val="bottom"/>
          </w:tcPr>
          <w:p w:rsidR="00C953AA" w:rsidRPr="00A26F87" w:rsidRDefault="00C953AA" w:rsidP="00A26F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6F87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22" w:type="pct"/>
            <w:vAlign w:val="bottom"/>
          </w:tcPr>
          <w:p w:rsidR="00C953AA" w:rsidRPr="00A26F87" w:rsidRDefault="00C953AA" w:rsidP="00A26F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6F87">
              <w:rPr>
                <w:rFonts w:ascii="Times New Roman" w:hAnsi="Times New Roman"/>
                <w:sz w:val="24"/>
                <w:szCs w:val="24"/>
                <w:lang w:eastAsia="ru-RU"/>
              </w:rPr>
              <w:t>42</w:t>
            </w:r>
          </w:p>
        </w:tc>
      </w:tr>
      <w:tr w:rsidR="00C953AA" w:rsidRPr="00A26F87" w:rsidTr="00A26F87">
        <w:trPr>
          <w:trHeight w:val="390"/>
          <w:tblCellSpacing w:w="15" w:type="dxa"/>
        </w:trPr>
        <w:tc>
          <w:tcPr>
            <w:tcW w:w="1235" w:type="pct"/>
            <w:vAlign w:val="bottom"/>
          </w:tcPr>
          <w:p w:rsidR="00C953AA" w:rsidRPr="00A26F87" w:rsidRDefault="00C953AA" w:rsidP="00A26F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6F87">
              <w:rPr>
                <w:rFonts w:ascii="Times New Roman" w:hAnsi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704" w:type="pct"/>
            <w:vAlign w:val="bottom"/>
          </w:tcPr>
          <w:p w:rsidR="00C953AA" w:rsidRPr="00A26F87" w:rsidRDefault="00C953AA" w:rsidP="00A26F87">
            <w:pPr>
              <w:spacing w:after="0" w:line="240" w:lineRule="auto"/>
              <w:ind w:left="509" w:hanging="50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6F87">
              <w:rPr>
                <w:rFonts w:ascii="Times New Roman" w:hAnsi="Times New Roman"/>
                <w:sz w:val="24"/>
                <w:szCs w:val="24"/>
                <w:lang w:eastAsia="ru-RU"/>
              </w:rPr>
              <w:t>Чистякова Д.</w:t>
            </w:r>
          </w:p>
        </w:tc>
        <w:tc>
          <w:tcPr>
            <w:tcW w:w="1265" w:type="pct"/>
            <w:vAlign w:val="bottom"/>
          </w:tcPr>
          <w:p w:rsidR="00C953AA" w:rsidRPr="00A26F87" w:rsidRDefault="00C953AA" w:rsidP="00A26F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6F87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22" w:type="pct"/>
            <w:vAlign w:val="bottom"/>
          </w:tcPr>
          <w:p w:rsidR="00C953AA" w:rsidRPr="00A26F87" w:rsidRDefault="00C953AA" w:rsidP="00A26F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6F87">
              <w:rPr>
                <w:rFonts w:ascii="Times New Roman" w:hAnsi="Times New Roman"/>
                <w:sz w:val="24"/>
                <w:szCs w:val="24"/>
                <w:lang w:eastAsia="ru-RU"/>
              </w:rPr>
              <w:t>74</w:t>
            </w:r>
          </w:p>
        </w:tc>
      </w:tr>
      <w:tr w:rsidR="00C953AA" w:rsidRPr="00A26F87" w:rsidTr="00A26F87">
        <w:trPr>
          <w:trHeight w:val="390"/>
          <w:tblCellSpacing w:w="15" w:type="dxa"/>
        </w:trPr>
        <w:tc>
          <w:tcPr>
            <w:tcW w:w="1235" w:type="pct"/>
            <w:vAlign w:val="bottom"/>
          </w:tcPr>
          <w:p w:rsidR="00C953AA" w:rsidRPr="00A26F87" w:rsidRDefault="00C953AA" w:rsidP="00A26F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6F87">
              <w:rPr>
                <w:rFonts w:ascii="Times New Roman" w:hAnsi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704" w:type="pct"/>
            <w:vAlign w:val="bottom"/>
          </w:tcPr>
          <w:p w:rsidR="00C953AA" w:rsidRPr="00A26F87" w:rsidRDefault="00C953AA" w:rsidP="00A26F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6F87">
              <w:rPr>
                <w:rFonts w:ascii="Times New Roman" w:hAnsi="Times New Roman"/>
                <w:sz w:val="24"/>
                <w:szCs w:val="24"/>
                <w:lang w:eastAsia="ru-RU"/>
              </w:rPr>
              <w:t>Наумкина К.</w:t>
            </w:r>
          </w:p>
        </w:tc>
        <w:tc>
          <w:tcPr>
            <w:tcW w:w="1265" w:type="pct"/>
            <w:vAlign w:val="bottom"/>
          </w:tcPr>
          <w:p w:rsidR="00C953AA" w:rsidRPr="00A26F87" w:rsidRDefault="00C953AA" w:rsidP="00A26F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6F87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22" w:type="pct"/>
            <w:vAlign w:val="bottom"/>
          </w:tcPr>
          <w:p w:rsidR="00C953AA" w:rsidRPr="00A26F87" w:rsidRDefault="00C953AA" w:rsidP="00A26F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6F87">
              <w:rPr>
                <w:rFonts w:ascii="Times New Roman" w:hAnsi="Times New Roman"/>
                <w:sz w:val="24"/>
                <w:szCs w:val="24"/>
                <w:lang w:eastAsia="ru-RU"/>
              </w:rPr>
              <w:t>45</w:t>
            </w:r>
          </w:p>
        </w:tc>
      </w:tr>
      <w:tr w:rsidR="00C953AA" w:rsidRPr="00A26F87" w:rsidTr="00A26F87">
        <w:trPr>
          <w:trHeight w:val="390"/>
          <w:tblCellSpacing w:w="15" w:type="dxa"/>
        </w:trPr>
        <w:tc>
          <w:tcPr>
            <w:tcW w:w="1235" w:type="pct"/>
            <w:vAlign w:val="bottom"/>
          </w:tcPr>
          <w:p w:rsidR="00C953AA" w:rsidRPr="00A26F87" w:rsidRDefault="00C953AA" w:rsidP="00A26F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6F87">
              <w:rPr>
                <w:rFonts w:ascii="Times New Roman" w:hAnsi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704" w:type="pct"/>
            <w:vAlign w:val="bottom"/>
          </w:tcPr>
          <w:p w:rsidR="00C953AA" w:rsidRPr="00A26F87" w:rsidRDefault="00C953AA" w:rsidP="00A26F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6F87">
              <w:rPr>
                <w:rFonts w:ascii="Times New Roman" w:hAnsi="Times New Roman"/>
                <w:sz w:val="24"/>
                <w:szCs w:val="24"/>
                <w:lang w:eastAsia="ru-RU"/>
              </w:rPr>
              <w:t>Шайхиев А.</w:t>
            </w:r>
          </w:p>
        </w:tc>
        <w:tc>
          <w:tcPr>
            <w:tcW w:w="1265" w:type="pct"/>
            <w:vAlign w:val="bottom"/>
          </w:tcPr>
          <w:p w:rsidR="00C953AA" w:rsidRPr="00A26F87" w:rsidRDefault="00C953AA" w:rsidP="00A26F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6F87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22" w:type="pct"/>
            <w:vAlign w:val="bottom"/>
          </w:tcPr>
          <w:p w:rsidR="00C953AA" w:rsidRPr="00A26F87" w:rsidRDefault="00C953AA" w:rsidP="00A26F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6F87">
              <w:rPr>
                <w:rFonts w:ascii="Times New Roman" w:hAnsi="Times New Roman"/>
                <w:sz w:val="24"/>
                <w:szCs w:val="24"/>
                <w:lang w:eastAsia="ru-RU"/>
              </w:rPr>
              <w:t>87</w:t>
            </w:r>
          </w:p>
        </w:tc>
      </w:tr>
      <w:tr w:rsidR="00C953AA" w:rsidRPr="00A26F87" w:rsidTr="00A26F87">
        <w:trPr>
          <w:trHeight w:val="390"/>
          <w:tblCellSpacing w:w="15" w:type="dxa"/>
        </w:trPr>
        <w:tc>
          <w:tcPr>
            <w:tcW w:w="1235" w:type="pct"/>
            <w:vAlign w:val="bottom"/>
          </w:tcPr>
          <w:p w:rsidR="00C953AA" w:rsidRPr="00A26F87" w:rsidRDefault="00C953AA" w:rsidP="00A26F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6F87">
              <w:rPr>
                <w:rFonts w:ascii="Times New Roman" w:hAnsi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704" w:type="pct"/>
            <w:vAlign w:val="bottom"/>
          </w:tcPr>
          <w:p w:rsidR="00C953AA" w:rsidRPr="00A26F87" w:rsidRDefault="00C953AA" w:rsidP="00A26F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6F87">
              <w:rPr>
                <w:rFonts w:ascii="Times New Roman" w:hAnsi="Times New Roman"/>
                <w:sz w:val="24"/>
                <w:szCs w:val="24"/>
                <w:lang w:eastAsia="ru-RU"/>
              </w:rPr>
              <w:t>Самигуллина Э.</w:t>
            </w:r>
          </w:p>
        </w:tc>
        <w:tc>
          <w:tcPr>
            <w:tcW w:w="1265" w:type="pct"/>
            <w:vAlign w:val="bottom"/>
          </w:tcPr>
          <w:p w:rsidR="00C953AA" w:rsidRPr="00A26F87" w:rsidRDefault="00C953AA" w:rsidP="00A26F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6F87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22" w:type="pct"/>
            <w:vAlign w:val="bottom"/>
          </w:tcPr>
          <w:p w:rsidR="00C953AA" w:rsidRPr="00A26F87" w:rsidRDefault="00C953AA" w:rsidP="00A26F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6F87">
              <w:rPr>
                <w:rFonts w:ascii="Times New Roman" w:hAnsi="Times New Roman"/>
                <w:sz w:val="24"/>
                <w:szCs w:val="24"/>
                <w:lang w:eastAsia="ru-RU"/>
              </w:rPr>
              <w:t>87</w:t>
            </w:r>
          </w:p>
        </w:tc>
      </w:tr>
      <w:tr w:rsidR="00C953AA" w:rsidRPr="00A26F87" w:rsidTr="00A26F87">
        <w:trPr>
          <w:trHeight w:val="390"/>
          <w:tblCellSpacing w:w="15" w:type="dxa"/>
        </w:trPr>
        <w:tc>
          <w:tcPr>
            <w:tcW w:w="1235" w:type="pct"/>
            <w:vAlign w:val="bottom"/>
          </w:tcPr>
          <w:p w:rsidR="00C953AA" w:rsidRPr="00A26F87" w:rsidRDefault="00C953AA" w:rsidP="00A26F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6F87">
              <w:rPr>
                <w:rFonts w:ascii="Times New Roman" w:hAnsi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704" w:type="pct"/>
            <w:vAlign w:val="bottom"/>
          </w:tcPr>
          <w:p w:rsidR="00C953AA" w:rsidRPr="00A26F87" w:rsidRDefault="00C953AA" w:rsidP="00A26F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6F87">
              <w:rPr>
                <w:rFonts w:ascii="Times New Roman" w:hAnsi="Times New Roman"/>
                <w:sz w:val="24"/>
                <w:szCs w:val="24"/>
                <w:lang w:eastAsia="ru-RU"/>
              </w:rPr>
              <w:t>Хабибуллин К.</w:t>
            </w:r>
          </w:p>
        </w:tc>
        <w:tc>
          <w:tcPr>
            <w:tcW w:w="1265" w:type="pct"/>
            <w:vAlign w:val="bottom"/>
          </w:tcPr>
          <w:p w:rsidR="00C953AA" w:rsidRPr="00A26F87" w:rsidRDefault="00C953AA" w:rsidP="00A26F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6F87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22" w:type="pct"/>
            <w:vAlign w:val="bottom"/>
          </w:tcPr>
          <w:p w:rsidR="00C953AA" w:rsidRPr="00A26F87" w:rsidRDefault="00C953AA" w:rsidP="00A26F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6F87">
              <w:rPr>
                <w:rFonts w:ascii="Times New Roman" w:hAnsi="Times New Roman"/>
                <w:sz w:val="24"/>
                <w:szCs w:val="24"/>
                <w:lang w:eastAsia="ru-RU"/>
              </w:rPr>
              <w:t>54</w:t>
            </w:r>
          </w:p>
        </w:tc>
      </w:tr>
      <w:tr w:rsidR="00C953AA" w:rsidRPr="00A26F87" w:rsidTr="00A26F87">
        <w:trPr>
          <w:trHeight w:val="390"/>
          <w:tblCellSpacing w:w="15" w:type="dxa"/>
        </w:trPr>
        <w:tc>
          <w:tcPr>
            <w:tcW w:w="1235" w:type="pct"/>
            <w:vAlign w:val="bottom"/>
          </w:tcPr>
          <w:p w:rsidR="00C953AA" w:rsidRPr="00A26F87" w:rsidRDefault="00C953AA" w:rsidP="00A26F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6F87">
              <w:rPr>
                <w:rFonts w:ascii="Times New Roman" w:hAnsi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704" w:type="pct"/>
            <w:vAlign w:val="bottom"/>
          </w:tcPr>
          <w:p w:rsidR="00C953AA" w:rsidRPr="00A26F87" w:rsidRDefault="00C953AA" w:rsidP="00A26F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6F87">
              <w:rPr>
                <w:rFonts w:ascii="Times New Roman" w:hAnsi="Times New Roman"/>
                <w:sz w:val="24"/>
                <w:szCs w:val="24"/>
                <w:lang w:eastAsia="ru-RU"/>
              </w:rPr>
              <w:t>Мулюков К.</w:t>
            </w:r>
          </w:p>
        </w:tc>
        <w:tc>
          <w:tcPr>
            <w:tcW w:w="1265" w:type="pct"/>
            <w:vAlign w:val="bottom"/>
          </w:tcPr>
          <w:p w:rsidR="00C953AA" w:rsidRPr="00A26F87" w:rsidRDefault="00C953AA" w:rsidP="00A26F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6F87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22" w:type="pct"/>
            <w:vAlign w:val="bottom"/>
          </w:tcPr>
          <w:p w:rsidR="00C953AA" w:rsidRPr="00A26F87" w:rsidRDefault="00C953AA" w:rsidP="00A26F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6F87">
              <w:rPr>
                <w:rFonts w:ascii="Times New Roman" w:hAnsi="Times New Roman"/>
                <w:sz w:val="24"/>
                <w:szCs w:val="24"/>
                <w:lang w:eastAsia="ru-RU"/>
              </w:rPr>
              <w:t>47</w:t>
            </w:r>
          </w:p>
        </w:tc>
      </w:tr>
    </w:tbl>
    <w:p w:rsidR="00C953AA" w:rsidRDefault="00C953AA" w:rsidP="00F97888">
      <w:pPr>
        <w:rPr>
          <w:rFonts w:ascii="Times New Roman" w:hAnsi="Times New Roman"/>
          <w:sz w:val="28"/>
          <w:szCs w:val="28"/>
        </w:rPr>
      </w:pPr>
    </w:p>
    <w:p w:rsidR="00C953AA" w:rsidRDefault="00C953AA" w:rsidP="00F97888">
      <w:pPr>
        <w:rPr>
          <w:rFonts w:ascii="Times New Roman" w:hAnsi="Times New Roman"/>
          <w:sz w:val="28"/>
          <w:szCs w:val="28"/>
        </w:rPr>
      </w:pPr>
    </w:p>
    <w:p w:rsidR="00C953AA" w:rsidRDefault="00C953AA" w:rsidP="00136E29">
      <w:pPr>
        <w:rPr>
          <w:rFonts w:ascii="Times New Roman" w:hAnsi="Times New Roman"/>
          <w:sz w:val="28"/>
          <w:szCs w:val="28"/>
        </w:rPr>
      </w:pPr>
    </w:p>
    <w:p w:rsidR="00C953AA" w:rsidRPr="00F8697B" w:rsidRDefault="00C953AA" w:rsidP="00136E29">
      <w:pPr>
        <w:rPr>
          <w:rFonts w:ascii="Times New Roman" w:hAnsi="Times New Roman"/>
          <w:sz w:val="28"/>
          <w:szCs w:val="28"/>
        </w:rPr>
      </w:pPr>
    </w:p>
    <w:p w:rsidR="00C953AA" w:rsidRPr="00A16595" w:rsidRDefault="00C953AA">
      <w:pPr>
        <w:rPr>
          <w:rFonts w:ascii="Times New Roman" w:hAnsi="Times New Roman"/>
          <w:sz w:val="24"/>
          <w:szCs w:val="24"/>
          <w:lang w:eastAsia="ru-RU"/>
        </w:rPr>
      </w:pPr>
    </w:p>
    <w:sectPr w:rsidR="00C953AA" w:rsidRPr="00A16595" w:rsidSect="00136E29">
      <w:pgSz w:w="11906" w:h="16838"/>
      <w:pgMar w:top="851" w:right="566" w:bottom="567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6221A"/>
    <w:rsid w:val="000254FD"/>
    <w:rsid w:val="00042289"/>
    <w:rsid w:val="000A15BB"/>
    <w:rsid w:val="000A2074"/>
    <w:rsid w:val="000B41AB"/>
    <w:rsid w:val="000C1C25"/>
    <w:rsid w:val="000F6E3A"/>
    <w:rsid w:val="00114D77"/>
    <w:rsid w:val="00116E0E"/>
    <w:rsid w:val="00136E29"/>
    <w:rsid w:val="00160025"/>
    <w:rsid w:val="00185AD6"/>
    <w:rsid w:val="001B06F5"/>
    <w:rsid w:val="001D1D0D"/>
    <w:rsid w:val="00266939"/>
    <w:rsid w:val="0027722C"/>
    <w:rsid w:val="002A16DE"/>
    <w:rsid w:val="002A6B72"/>
    <w:rsid w:val="002B216B"/>
    <w:rsid w:val="002D23F4"/>
    <w:rsid w:val="002D7891"/>
    <w:rsid w:val="003051C6"/>
    <w:rsid w:val="0030688B"/>
    <w:rsid w:val="00327019"/>
    <w:rsid w:val="00365A3A"/>
    <w:rsid w:val="003B3E95"/>
    <w:rsid w:val="003D698F"/>
    <w:rsid w:val="003E2910"/>
    <w:rsid w:val="003F0D4B"/>
    <w:rsid w:val="00410E45"/>
    <w:rsid w:val="004127F4"/>
    <w:rsid w:val="004272EB"/>
    <w:rsid w:val="004310BC"/>
    <w:rsid w:val="00455FC8"/>
    <w:rsid w:val="00490CE8"/>
    <w:rsid w:val="004E4EBC"/>
    <w:rsid w:val="005315EC"/>
    <w:rsid w:val="005837E9"/>
    <w:rsid w:val="005850EA"/>
    <w:rsid w:val="005928FC"/>
    <w:rsid w:val="005F2C78"/>
    <w:rsid w:val="005F6FB4"/>
    <w:rsid w:val="006561BF"/>
    <w:rsid w:val="006A3F07"/>
    <w:rsid w:val="006C3D07"/>
    <w:rsid w:val="006E253F"/>
    <w:rsid w:val="006E60DD"/>
    <w:rsid w:val="00720F44"/>
    <w:rsid w:val="0072780E"/>
    <w:rsid w:val="007350DC"/>
    <w:rsid w:val="00751904"/>
    <w:rsid w:val="00753FA9"/>
    <w:rsid w:val="007667A7"/>
    <w:rsid w:val="007C0CE7"/>
    <w:rsid w:val="007C326A"/>
    <w:rsid w:val="007D0BFC"/>
    <w:rsid w:val="007F51FA"/>
    <w:rsid w:val="00836195"/>
    <w:rsid w:val="0084171F"/>
    <w:rsid w:val="00844C07"/>
    <w:rsid w:val="00857B24"/>
    <w:rsid w:val="008847D7"/>
    <w:rsid w:val="00897562"/>
    <w:rsid w:val="008E767B"/>
    <w:rsid w:val="00911BCE"/>
    <w:rsid w:val="009360E9"/>
    <w:rsid w:val="0094134E"/>
    <w:rsid w:val="009545AA"/>
    <w:rsid w:val="009B4A14"/>
    <w:rsid w:val="009C3DAF"/>
    <w:rsid w:val="009F5485"/>
    <w:rsid w:val="00A16595"/>
    <w:rsid w:val="00A26F87"/>
    <w:rsid w:val="00AB00E6"/>
    <w:rsid w:val="00AC3E90"/>
    <w:rsid w:val="00AD4C79"/>
    <w:rsid w:val="00B21F3A"/>
    <w:rsid w:val="00B513A0"/>
    <w:rsid w:val="00B70AE5"/>
    <w:rsid w:val="00B763D2"/>
    <w:rsid w:val="00B76C88"/>
    <w:rsid w:val="00BF3863"/>
    <w:rsid w:val="00C4735F"/>
    <w:rsid w:val="00C47446"/>
    <w:rsid w:val="00C502DF"/>
    <w:rsid w:val="00C953AA"/>
    <w:rsid w:val="00CC50B5"/>
    <w:rsid w:val="00D06DB0"/>
    <w:rsid w:val="00D10CD8"/>
    <w:rsid w:val="00D6221A"/>
    <w:rsid w:val="00D87F35"/>
    <w:rsid w:val="00DC2607"/>
    <w:rsid w:val="00DE7325"/>
    <w:rsid w:val="00E36E65"/>
    <w:rsid w:val="00E4736D"/>
    <w:rsid w:val="00E5025E"/>
    <w:rsid w:val="00E60F30"/>
    <w:rsid w:val="00E62244"/>
    <w:rsid w:val="00EA4B74"/>
    <w:rsid w:val="00EB00BA"/>
    <w:rsid w:val="00EB204A"/>
    <w:rsid w:val="00ED7BF4"/>
    <w:rsid w:val="00EE6AD4"/>
    <w:rsid w:val="00F01CF6"/>
    <w:rsid w:val="00F11C62"/>
    <w:rsid w:val="00F2562D"/>
    <w:rsid w:val="00F855C7"/>
    <w:rsid w:val="00F8697B"/>
    <w:rsid w:val="00F97888"/>
    <w:rsid w:val="00FC6FA9"/>
    <w:rsid w:val="00FD64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216B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136E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36E2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EB00BA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rsid w:val="00EB00BA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214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1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14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14119">
                  <w:marLeft w:val="-1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214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4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1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14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14124">
                  <w:marLeft w:val="-1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214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4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4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4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4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4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4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4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4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4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4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4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234</TotalTime>
  <Pages>1</Pages>
  <Words>152</Words>
  <Characters>869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школьного этапа ВОШ по истории в 2017-2018 учебном году</dc:title>
  <dc:subject/>
  <dc:creator>KatrinKAgeo</dc:creator>
  <cp:keywords/>
  <dc:description/>
  <cp:lastModifiedBy>User</cp:lastModifiedBy>
  <cp:revision>32</cp:revision>
  <dcterms:created xsi:type="dcterms:W3CDTF">2018-10-05T15:09:00Z</dcterms:created>
  <dcterms:modified xsi:type="dcterms:W3CDTF">2018-10-26T16:26:00Z</dcterms:modified>
</cp:coreProperties>
</file>